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B8" w:rsidRPr="00EA3406" w:rsidRDefault="000230B8" w:rsidP="00E225CD">
      <w:pPr>
        <w:pStyle w:val="NoSpacing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bookmarkStart w:id="0" w:name="_GoBack"/>
      <w:r w:rsidRPr="00EA3406">
        <w:rPr>
          <w:rFonts w:ascii="Times New Roman" w:hAnsi="Times New Roman"/>
          <w:b/>
          <w:i/>
          <w:sz w:val="28"/>
          <w:szCs w:val="28"/>
          <w:lang w:val="uk-UA"/>
        </w:rPr>
        <w:t xml:space="preserve">ПРОЄКТ                                    </w:t>
      </w:r>
    </w:p>
    <w:bookmarkEnd w:id="0"/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876A7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44.4pt;visibility:visible">
            <v:imagedata r:id="rId5" o:title=""/>
          </v:shape>
        </w:pict>
      </w:r>
    </w:p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C4AD0">
        <w:rPr>
          <w:rFonts w:ascii="Times New Roman" w:hAnsi="Times New Roman"/>
          <w:b/>
          <w:sz w:val="28"/>
          <w:szCs w:val="28"/>
        </w:rPr>
        <w:t>НОВОПІЛЬСЬКА СІЛЬСЬКА РАДА</w:t>
      </w:r>
    </w:p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C4AD0">
        <w:rPr>
          <w:rFonts w:ascii="Times New Roman" w:hAnsi="Times New Roman"/>
          <w:b/>
          <w:sz w:val="28"/>
          <w:szCs w:val="28"/>
        </w:rPr>
        <w:t>КРИВОРІЗЬКОГО РАЙОНУ   ДНІПРОПЕТРОВСЬКОЇ ОБЛАСТІ</w:t>
      </w:r>
    </w:p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728D0">
        <w:rPr>
          <w:rFonts w:ascii="Times New Roman" w:hAnsi="Times New Roman"/>
          <w:b/>
          <w:bCs/>
          <w:sz w:val="28"/>
          <w:szCs w:val="28"/>
          <w:lang w:val="en-US"/>
        </w:rPr>
        <w:t>L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Х </w:t>
      </w:r>
      <w:r w:rsidRPr="009919E8">
        <w:rPr>
          <w:rFonts w:ascii="Times New Roman" w:hAnsi="Times New Roman"/>
          <w:b/>
          <w:sz w:val="28"/>
          <w:szCs w:val="28"/>
        </w:rPr>
        <w:t>СЕСІЯ</w:t>
      </w:r>
      <w:r w:rsidRPr="00EC4AD0">
        <w:rPr>
          <w:rFonts w:ascii="Times New Roman" w:hAnsi="Times New Roman"/>
          <w:b/>
          <w:sz w:val="28"/>
          <w:szCs w:val="28"/>
        </w:rPr>
        <w:t xml:space="preserve"> VІІІ СКЛИКАННЯ</w:t>
      </w:r>
    </w:p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C4AD0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230B8" w:rsidRPr="00EC4AD0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C4AD0">
        <w:rPr>
          <w:rFonts w:ascii="Times New Roman" w:hAnsi="Times New Roman"/>
          <w:b/>
          <w:sz w:val="28"/>
          <w:szCs w:val="28"/>
        </w:rPr>
        <w:t>Р І Ш Е Н Н Я</w:t>
      </w:r>
    </w:p>
    <w:p w:rsidR="000230B8" w:rsidRDefault="000230B8" w:rsidP="008B47B8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</w:p>
    <w:p w:rsidR="000230B8" w:rsidRPr="00DE0F61" w:rsidRDefault="000230B8" w:rsidP="007743EB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2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>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 xml:space="preserve"> року                                                                           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230B8" w:rsidRPr="00F267A8" w:rsidRDefault="000230B8" w:rsidP="00EC4AD0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230B8" w:rsidRPr="001B2983" w:rsidRDefault="000230B8" w:rsidP="001B2983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267A8">
        <w:rPr>
          <w:rFonts w:ascii="Times New Roman" w:hAnsi="Times New Roman"/>
          <w:b/>
          <w:sz w:val="28"/>
          <w:szCs w:val="28"/>
          <w:lang w:val="uk-UA"/>
        </w:rPr>
        <w:t>Про затвердження звіту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>щодо виконання бюджету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>Новопільської сільської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 xml:space="preserve">територіальної громади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 xml:space="preserve">за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січень - червень 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F267A8">
        <w:rPr>
          <w:rFonts w:ascii="Times New Roman" w:hAnsi="Times New Roman"/>
          <w:b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b/>
          <w:sz w:val="28"/>
          <w:szCs w:val="28"/>
          <w:lang w:val="uk-UA"/>
        </w:rPr>
        <w:t>оку</w:t>
      </w:r>
    </w:p>
    <w:p w:rsidR="000230B8" w:rsidRPr="00CB1281" w:rsidRDefault="000230B8" w:rsidP="00CB1281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230B8" w:rsidRPr="00CB1281" w:rsidRDefault="000230B8" w:rsidP="00EE0CEE">
      <w:pPr>
        <w:pStyle w:val="NoSpacing"/>
        <w:spacing w:after="24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Законом</w:t>
      </w:r>
      <w:r w:rsidRPr="00CB1281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Бюджетним кодексом</w:t>
      </w:r>
      <w:r w:rsidRPr="007743EB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CB1281">
        <w:rPr>
          <w:rFonts w:ascii="Times New Roman" w:hAnsi="Times New Roman"/>
          <w:sz w:val="28"/>
          <w:szCs w:val="28"/>
          <w:lang w:val="uk-UA"/>
        </w:rPr>
        <w:t>,</w:t>
      </w:r>
      <w:r w:rsidRPr="007743E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заслухавши</w:t>
      </w:r>
      <w:r w:rsidRPr="007743E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та обговоривши </w:t>
      </w:r>
      <w:r w:rsidRPr="007743EB">
        <w:rPr>
          <w:rFonts w:ascii="Times New Roman" w:hAnsi="Times New Roman"/>
          <w:sz w:val="28"/>
          <w:szCs w:val="28"/>
          <w:lang w:val="uk-UA" w:eastAsia="ru-RU"/>
        </w:rPr>
        <w:t xml:space="preserve">звіт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фінансового управління Новопільської сільської ради про </w:t>
      </w:r>
      <w:r w:rsidRPr="007743EB">
        <w:rPr>
          <w:rFonts w:ascii="Times New Roman" w:hAnsi="Times New Roman"/>
          <w:sz w:val="28"/>
          <w:szCs w:val="28"/>
          <w:lang w:val="uk-UA" w:eastAsia="ru-RU"/>
        </w:rPr>
        <w:t>виконання бюджету Новопільської сільської територіальної громади за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січень - червень 2026</w:t>
      </w:r>
      <w:r w:rsidRPr="007743EB">
        <w:rPr>
          <w:rFonts w:ascii="Times New Roman" w:hAnsi="Times New Roman"/>
          <w:sz w:val="28"/>
          <w:szCs w:val="28"/>
          <w:lang w:val="uk-UA" w:eastAsia="ru-RU"/>
        </w:rPr>
        <w:t xml:space="preserve"> року, </w:t>
      </w:r>
      <w:r w:rsidRPr="007743EB">
        <w:rPr>
          <w:rFonts w:ascii="Times New Roman" w:hAnsi="Times New Roman"/>
          <w:sz w:val="28"/>
          <w:szCs w:val="28"/>
          <w:lang w:val="uk-UA"/>
        </w:rPr>
        <w:t>враховуючи висновки та рекомендації постійної комісії сільської ради з питань фінансів, бюджету, планування соціально-економічного розвитку, інвестицій та міжнародного співробітництва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743E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B1281"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0230B8" w:rsidRDefault="000230B8" w:rsidP="00552CF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C4AD0">
        <w:rPr>
          <w:rFonts w:ascii="Times New Roman" w:hAnsi="Times New Roman"/>
          <w:b/>
          <w:sz w:val="28"/>
          <w:szCs w:val="28"/>
        </w:rPr>
        <w:t>ВИРІШИЛА:</w:t>
      </w:r>
    </w:p>
    <w:p w:rsidR="000230B8" w:rsidRPr="00EE0CEE" w:rsidRDefault="000230B8" w:rsidP="00552CF0">
      <w:pPr>
        <w:pStyle w:val="NoSpacing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230B8" w:rsidRPr="00EC4AD0" w:rsidRDefault="000230B8" w:rsidP="0030508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EC4AD0">
        <w:rPr>
          <w:rFonts w:ascii="Times New Roman" w:hAnsi="Times New Roman"/>
          <w:sz w:val="28"/>
          <w:szCs w:val="28"/>
          <w:lang w:val="uk-UA"/>
        </w:rPr>
        <w:t xml:space="preserve">Затвердити звіт про виконання бюджету Новопільської сільської </w:t>
      </w:r>
      <w:r>
        <w:rPr>
          <w:rFonts w:ascii="Times New Roman" w:hAnsi="Times New Roman"/>
          <w:sz w:val="28"/>
          <w:szCs w:val="28"/>
          <w:lang w:val="uk-UA"/>
        </w:rPr>
        <w:t>територіальної громади за січень - червень 2026</w:t>
      </w:r>
      <w:r w:rsidRPr="00EC4AD0">
        <w:rPr>
          <w:rFonts w:ascii="Times New Roman" w:hAnsi="Times New Roman"/>
          <w:sz w:val="28"/>
          <w:szCs w:val="28"/>
          <w:lang w:val="uk-UA"/>
        </w:rPr>
        <w:t xml:space="preserve"> року, </w:t>
      </w:r>
      <w:r>
        <w:rPr>
          <w:rFonts w:ascii="Times New Roman" w:hAnsi="Times New Roman"/>
          <w:sz w:val="28"/>
          <w:szCs w:val="28"/>
          <w:lang w:val="uk-UA"/>
        </w:rPr>
        <w:t>а саме:</w:t>
      </w:r>
    </w:p>
    <w:p w:rsidR="000230B8" w:rsidRPr="00F71BA7" w:rsidRDefault="000230B8" w:rsidP="00610021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BA7"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Pr="00CB4A13">
        <w:rPr>
          <w:rFonts w:ascii="Times New Roman" w:hAnsi="Times New Roman"/>
          <w:sz w:val="28"/>
          <w:szCs w:val="28"/>
          <w:lang w:val="uk-UA"/>
        </w:rPr>
        <w:t>дохідна частина загального та спе</w:t>
      </w:r>
      <w:r>
        <w:rPr>
          <w:rFonts w:ascii="Times New Roman" w:hAnsi="Times New Roman"/>
          <w:sz w:val="28"/>
          <w:szCs w:val="28"/>
          <w:lang w:val="uk-UA"/>
        </w:rPr>
        <w:t>ціального фонду  у сумі 140 191,4</w:t>
      </w:r>
      <w:r w:rsidRPr="00CB4A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тис.грн, що становить 102,0</w:t>
      </w:r>
      <w:r w:rsidRPr="00CB4A13">
        <w:rPr>
          <w:rFonts w:ascii="Times New Roman" w:hAnsi="Times New Roman"/>
          <w:sz w:val="28"/>
          <w:szCs w:val="28"/>
          <w:lang w:val="uk-UA"/>
        </w:rPr>
        <w:t xml:space="preserve"> відсотків виконання плану за звітний період згідно додатку 1 до цього рішення;</w:t>
      </w:r>
    </w:p>
    <w:p w:rsidR="000230B8" w:rsidRDefault="000230B8" w:rsidP="00610021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 видаткова частина загального та спеціального фонду у сумі           135 204, 8 тис.грн, що становить 87,1</w:t>
      </w:r>
      <w:r w:rsidRPr="00EC4AD0">
        <w:rPr>
          <w:rFonts w:ascii="Times New Roman" w:hAnsi="Times New Roman"/>
          <w:sz w:val="28"/>
          <w:szCs w:val="28"/>
          <w:lang w:val="uk-UA"/>
        </w:rPr>
        <w:t xml:space="preserve"> відсотків</w:t>
      </w:r>
      <w:r>
        <w:rPr>
          <w:rFonts w:ascii="Times New Roman" w:hAnsi="Times New Roman"/>
          <w:sz w:val="28"/>
          <w:szCs w:val="28"/>
          <w:lang w:val="uk-UA"/>
        </w:rPr>
        <w:t xml:space="preserve"> виконання плану за звітний період згідно додатку 2 до цього рішення.</w:t>
      </w:r>
    </w:p>
    <w:p w:rsidR="000230B8" w:rsidRDefault="000230B8" w:rsidP="006D0106">
      <w:pPr>
        <w:pStyle w:val="NoSpacing"/>
        <w:ind w:firstLine="708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Головним розпорядникам бюджетних коштів взяти до відома пояснювальну записку до звіту  про виконання бюджету Новопільської сільської територіальної громади за січень-червень 2026 року та посилити фінансовий контроль з метою забезпечення ефективного, результативного і цільового використання бюджетних коштів.</w:t>
      </w:r>
    </w:p>
    <w:p w:rsidR="000230B8" w:rsidRPr="006C46E0" w:rsidRDefault="000230B8" w:rsidP="006C46E0">
      <w:pPr>
        <w:pStyle w:val="NoSpacing"/>
        <w:ind w:firstLine="708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Strong"/>
          <w:rFonts w:ascii="Times New Roman" w:hAnsi="Times New Roman"/>
          <w:b w:val="0"/>
          <w:sz w:val="28"/>
          <w:szCs w:val="28"/>
          <w:lang w:val="uk-UA"/>
        </w:rPr>
        <w:t>3</w:t>
      </w:r>
      <w:r w:rsidRPr="006C46E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158B6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сільської ради з питань фінансів, бюджету, планування соціально-економічного розвитку, інвестицій та міжнародного співробітництва </w:t>
      </w:r>
      <w:r w:rsidRPr="006916C8">
        <w:rPr>
          <w:rFonts w:ascii="Times New Roman" w:hAnsi="Times New Roman"/>
          <w:sz w:val="28"/>
          <w:szCs w:val="28"/>
          <w:lang w:val="uk-UA"/>
        </w:rPr>
        <w:t>(</w:t>
      </w:r>
      <w:r w:rsidRPr="006C46E0">
        <w:rPr>
          <w:rFonts w:ascii="Times New Roman" w:hAnsi="Times New Roman"/>
          <w:sz w:val="28"/>
          <w:szCs w:val="28"/>
          <w:lang w:val="uk-UA"/>
        </w:rPr>
        <w:t>Балабас</w:t>
      </w:r>
      <w:r w:rsidRPr="006916C8">
        <w:rPr>
          <w:rFonts w:ascii="Times New Roman" w:hAnsi="Times New Roman"/>
          <w:sz w:val="28"/>
          <w:szCs w:val="28"/>
          <w:lang w:val="uk-UA"/>
        </w:rPr>
        <w:t>).</w:t>
      </w:r>
    </w:p>
    <w:p w:rsidR="000230B8" w:rsidRPr="008F6974" w:rsidRDefault="000230B8" w:rsidP="001936FA">
      <w:pPr>
        <w:pStyle w:val="NoSpacing"/>
        <w:jc w:val="both"/>
        <w:rPr>
          <w:rStyle w:val="Strong"/>
          <w:rFonts w:ascii="Times New Roman" w:hAnsi="Times New Roman"/>
          <w:sz w:val="40"/>
          <w:szCs w:val="40"/>
          <w:lang w:val="uk-UA"/>
        </w:rPr>
      </w:pPr>
    </w:p>
    <w:p w:rsidR="000230B8" w:rsidRPr="00D53565" w:rsidRDefault="000230B8" w:rsidP="001936FA">
      <w:pPr>
        <w:pStyle w:val="NoSpacing"/>
        <w:jc w:val="both"/>
        <w:rPr>
          <w:rStyle w:val="Strong"/>
          <w:rFonts w:ascii="Times New Roman" w:hAnsi="Times New Roman"/>
          <w:sz w:val="28"/>
          <w:szCs w:val="28"/>
          <w:lang w:val="uk-UA"/>
        </w:rPr>
      </w:pPr>
      <w:r>
        <w:rPr>
          <w:rStyle w:val="Strong"/>
          <w:rFonts w:ascii="Times New Roman" w:hAnsi="Times New Roman"/>
          <w:sz w:val="28"/>
          <w:szCs w:val="28"/>
          <w:lang w:val="uk-UA"/>
        </w:rPr>
        <w:t>Секретар ради                                                                 Світлана СУСЄДКО</w:t>
      </w:r>
    </w:p>
    <w:p w:rsidR="000230B8" w:rsidRDefault="000230B8" w:rsidP="001936FA">
      <w:pPr>
        <w:pStyle w:val="NoSpacing"/>
        <w:jc w:val="both"/>
        <w:rPr>
          <w:rStyle w:val="Strong"/>
          <w:rFonts w:ascii="Times New Roman" w:hAnsi="Times New Roman"/>
          <w:sz w:val="28"/>
          <w:szCs w:val="28"/>
          <w:lang w:val="uk-UA"/>
        </w:rPr>
      </w:pPr>
    </w:p>
    <w:p w:rsidR="000230B8" w:rsidRPr="00864B5E" w:rsidRDefault="000230B8" w:rsidP="0092243E">
      <w:pPr>
        <w:rPr>
          <w:b/>
          <w:sz w:val="20"/>
          <w:szCs w:val="20"/>
        </w:rPr>
      </w:pPr>
      <w:r w:rsidRPr="00864B5E">
        <w:rPr>
          <w:b/>
          <w:lang w:val="uk-UA"/>
        </w:rPr>
        <w:t>Автор</w:t>
      </w:r>
      <w:r w:rsidRPr="00864B5E">
        <w:rPr>
          <w:b/>
          <w:color w:val="FFFFFF"/>
          <w:sz w:val="20"/>
          <w:szCs w:val="20"/>
        </w:rPr>
        <w:t xml:space="preserve"> </w:t>
      </w:r>
      <w:r w:rsidRPr="00864B5E">
        <w:rPr>
          <w:b/>
          <w:sz w:val="20"/>
          <w:szCs w:val="20"/>
        </w:rPr>
        <w:t>про</w:t>
      </w:r>
      <w:r w:rsidRPr="00864B5E">
        <w:rPr>
          <w:b/>
          <w:sz w:val="20"/>
          <w:szCs w:val="20"/>
          <w:lang w:val="uk-UA"/>
        </w:rPr>
        <w:t>є</w:t>
      </w:r>
      <w:r w:rsidRPr="00864B5E">
        <w:rPr>
          <w:b/>
          <w:sz w:val="20"/>
          <w:szCs w:val="20"/>
        </w:rPr>
        <w:t>кту</w:t>
      </w:r>
      <w:r w:rsidRPr="00864B5E">
        <w:rPr>
          <w:b/>
          <w:sz w:val="20"/>
          <w:szCs w:val="20"/>
          <w:lang w:val="uk-UA"/>
        </w:rPr>
        <w:t xml:space="preserve"> рішення</w:t>
      </w:r>
      <w:r w:rsidRPr="00864B5E">
        <w:rPr>
          <w:b/>
          <w:sz w:val="20"/>
          <w:szCs w:val="20"/>
        </w:rPr>
        <w:t>:</w:t>
      </w:r>
    </w:p>
    <w:p w:rsidR="000230B8" w:rsidRPr="00864B5E" w:rsidRDefault="000230B8" w:rsidP="0092243E">
      <w:pPr>
        <w:rPr>
          <w:sz w:val="20"/>
          <w:szCs w:val="20"/>
          <w:lang w:val="uk-UA"/>
        </w:rPr>
      </w:pPr>
      <w:r w:rsidRPr="00864B5E">
        <w:rPr>
          <w:sz w:val="20"/>
          <w:szCs w:val="20"/>
        </w:rPr>
        <w:t xml:space="preserve">Начальник фінансового управління:                                        </w:t>
      </w:r>
      <w:r w:rsidRPr="00864B5E">
        <w:rPr>
          <w:sz w:val="20"/>
          <w:szCs w:val="20"/>
          <w:lang w:val="uk-UA"/>
        </w:rPr>
        <w:t xml:space="preserve">      </w:t>
      </w:r>
      <w:r>
        <w:rPr>
          <w:sz w:val="20"/>
          <w:szCs w:val="20"/>
          <w:lang w:val="uk-UA"/>
        </w:rPr>
        <w:t xml:space="preserve">     </w:t>
      </w:r>
      <w:r w:rsidRPr="00864B5E">
        <w:rPr>
          <w:sz w:val="20"/>
          <w:szCs w:val="20"/>
        </w:rPr>
        <w:t xml:space="preserve">Лілія </w:t>
      </w:r>
      <w:r w:rsidRPr="00864B5E">
        <w:rPr>
          <w:sz w:val="20"/>
          <w:szCs w:val="20"/>
          <w:lang w:val="uk-UA"/>
        </w:rPr>
        <w:t xml:space="preserve"> </w:t>
      </w:r>
      <w:r w:rsidRPr="00864B5E">
        <w:rPr>
          <w:sz w:val="20"/>
          <w:szCs w:val="20"/>
        </w:rPr>
        <w:t>КУЧМА</w:t>
      </w:r>
    </w:p>
    <w:p w:rsidR="000230B8" w:rsidRPr="00864B5E" w:rsidRDefault="000230B8" w:rsidP="0092243E">
      <w:pPr>
        <w:rPr>
          <w:rStyle w:val="Hyperlink"/>
          <w:bCs/>
          <w:color w:val="auto"/>
          <w:sz w:val="20"/>
          <w:szCs w:val="20"/>
          <w:lang w:val="uk-UA"/>
        </w:rPr>
      </w:pPr>
      <w:r w:rsidRPr="00864B5E">
        <w:rPr>
          <w:sz w:val="20"/>
          <w:szCs w:val="20"/>
        </w:rPr>
        <w:t xml:space="preserve">067- 525-89-86 ел.пошта: </w:t>
      </w:r>
      <w:hyperlink r:id="rId6" w:history="1">
        <w:r w:rsidRPr="00864B5E">
          <w:rPr>
            <w:rStyle w:val="Hyperlink"/>
            <w:color w:val="auto"/>
            <w:sz w:val="20"/>
            <w:szCs w:val="20"/>
          </w:rPr>
          <w:t>86finupr@</w:t>
        </w:r>
        <w:r w:rsidRPr="00864B5E">
          <w:rPr>
            <w:rStyle w:val="Hyperlink"/>
            <w:color w:val="auto"/>
            <w:sz w:val="20"/>
            <w:szCs w:val="20"/>
            <w:lang w:val="en-US"/>
          </w:rPr>
          <w:t>gmail</w:t>
        </w:r>
        <w:r w:rsidRPr="00864B5E">
          <w:rPr>
            <w:rStyle w:val="Hyperlink"/>
            <w:color w:val="auto"/>
            <w:sz w:val="20"/>
            <w:szCs w:val="20"/>
          </w:rPr>
          <w:t>.</w:t>
        </w:r>
        <w:r w:rsidRPr="00864B5E">
          <w:rPr>
            <w:rStyle w:val="Hyperlink"/>
            <w:color w:val="auto"/>
            <w:sz w:val="20"/>
            <w:szCs w:val="20"/>
            <w:lang w:val="en-US"/>
          </w:rPr>
          <w:t>com</w:t>
        </w:r>
      </w:hyperlink>
    </w:p>
    <w:p w:rsidR="000230B8" w:rsidRPr="00864B5E" w:rsidRDefault="000230B8" w:rsidP="0092243E">
      <w:pPr>
        <w:rPr>
          <w:bCs/>
          <w:sz w:val="20"/>
          <w:szCs w:val="20"/>
          <w:lang w:val="uk-UA"/>
        </w:rPr>
      </w:pPr>
    </w:p>
    <w:p w:rsidR="000230B8" w:rsidRPr="00864B5E" w:rsidRDefault="000230B8" w:rsidP="0092243E">
      <w:pPr>
        <w:rPr>
          <w:bCs/>
          <w:sz w:val="20"/>
          <w:szCs w:val="20"/>
          <w:lang w:val="uk-UA"/>
        </w:rPr>
      </w:pPr>
    </w:p>
    <w:p w:rsidR="000230B8" w:rsidRPr="00864B5E" w:rsidRDefault="000230B8" w:rsidP="0092243E">
      <w:pPr>
        <w:jc w:val="both"/>
        <w:rPr>
          <w:b/>
          <w:sz w:val="20"/>
          <w:szCs w:val="20"/>
        </w:rPr>
      </w:pPr>
      <w:r w:rsidRPr="00864B5E">
        <w:rPr>
          <w:b/>
          <w:sz w:val="20"/>
          <w:szCs w:val="20"/>
        </w:rPr>
        <w:t>ПОГОДЖЕНО:</w:t>
      </w:r>
    </w:p>
    <w:p w:rsidR="000230B8" w:rsidRPr="00864B5E" w:rsidRDefault="000230B8" w:rsidP="0092243E">
      <w:pPr>
        <w:rPr>
          <w:sz w:val="20"/>
          <w:szCs w:val="20"/>
        </w:rPr>
      </w:pPr>
      <w:r w:rsidRPr="00864B5E">
        <w:rPr>
          <w:sz w:val="20"/>
          <w:szCs w:val="20"/>
        </w:rPr>
        <w:t xml:space="preserve">Начальник юридичного відділу                                                 </w:t>
      </w:r>
      <w:r w:rsidRPr="00864B5E">
        <w:rPr>
          <w:sz w:val="20"/>
          <w:szCs w:val="20"/>
          <w:lang w:val="uk-UA"/>
        </w:rPr>
        <w:t xml:space="preserve">       </w:t>
      </w:r>
      <w:r>
        <w:rPr>
          <w:sz w:val="20"/>
          <w:szCs w:val="20"/>
          <w:lang w:val="uk-UA"/>
        </w:rPr>
        <w:t xml:space="preserve">   </w:t>
      </w:r>
      <w:r w:rsidRPr="00864B5E">
        <w:rPr>
          <w:sz w:val="20"/>
          <w:szCs w:val="20"/>
          <w:lang w:val="uk-UA"/>
        </w:rPr>
        <w:t xml:space="preserve"> </w:t>
      </w:r>
      <w:r w:rsidRPr="00864B5E">
        <w:rPr>
          <w:sz w:val="20"/>
          <w:szCs w:val="20"/>
        </w:rPr>
        <w:t>Олег БАРСА</w:t>
      </w:r>
    </w:p>
    <w:p w:rsidR="000230B8" w:rsidRPr="00864B5E" w:rsidRDefault="000230B8" w:rsidP="00D53565">
      <w:pPr>
        <w:pStyle w:val="NoSpacing"/>
        <w:jc w:val="both"/>
        <w:rPr>
          <w:rFonts w:ascii="Times New Roman" w:hAnsi="Times New Roman"/>
          <w:bCs/>
          <w:sz w:val="20"/>
          <w:szCs w:val="20"/>
        </w:rPr>
      </w:pPr>
      <w:r w:rsidRPr="00864B5E">
        <w:rPr>
          <w:rFonts w:ascii="Times New Roman" w:hAnsi="Times New Roman"/>
          <w:sz w:val="20"/>
          <w:szCs w:val="20"/>
        </w:rPr>
        <w:t xml:space="preserve">Начальник відділу загальної та організаційної роботи         </w:t>
      </w:r>
      <w:r w:rsidRPr="00864B5E">
        <w:rPr>
          <w:rFonts w:ascii="Times New Roman" w:hAnsi="Times New Roman"/>
          <w:sz w:val="20"/>
          <w:szCs w:val="20"/>
          <w:lang w:val="uk-UA"/>
        </w:rPr>
        <w:t xml:space="preserve">         </w:t>
      </w:r>
      <w:r w:rsidRPr="00864B5E">
        <w:rPr>
          <w:rFonts w:ascii="Times New Roman" w:hAnsi="Times New Roman"/>
          <w:sz w:val="20"/>
          <w:szCs w:val="20"/>
        </w:rPr>
        <w:t xml:space="preserve"> </w:t>
      </w:r>
      <w:r w:rsidRPr="00864B5E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64B5E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864B5E">
        <w:rPr>
          <w:rFonts w:ascii="Times New Roman" w:hAnsi="Times New Roman"/>
          <w:sz w:val="20"/>
          <w:szCs w:val="20"/>
        </w:rPr>
        <w:t xml:space="preserve">Наталя КОНОВАЛОВА </w:t>
      </w:r>
    </w:p>
    <w:p w:rsidR="000230B8" w:rsidRPr="00864B5E" w:rsidRDefault="000230B8" w:rsidP="00D53565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0230B8" w:rsidRPr="004462EC" w:rsidRDefault="000230B8" w:rsidP="0092243E">
      <w:pPr>
        <w:pStyle w:val="NoSpacing"/>
        <w:jc w:val="both"/>
        <w:rPr>
          <w:rStyle w:val="Strong"/>
          <w:rFonts w:ascii="Times New Roman" w:hAnsi="Times New Roman"/>
          <w:bCs/>
          <w:sz w:val="28"/>
          <w:szCs w:val="28"/>
        </w:rPr>
      </w:pPr>
    </w:p>
    <w:p w:rsidR="000230B8" w:rsidRPr="004462EC" w:rsidRDefault="000230B8" w:rsidP="001936FA">
      <w:pPr>
        <w:pStyle w:val="NoSpacing"/>
        <w:jc w:val="both"/>
        <w:rPr>
          <w:rStyle w:val="Strong"/>
          <w:rFonts w:ascii="Times New Roman" w:hAnsi="Times New Roman"/>
          <w:sz w:val="28"/>
          <w:szCs w:val="28"/>
        </w:rPr>
      </w:pPr>
    </w:p>
    <w:p w:rsidR="000230B8" w:rsidRPr="00FC1D22" w:rsidRDefault="000230B8" w:rsidP="001936FA">
      <w:pPr>
        <w:pStyle w:val="NoSpacing"/>
        <w:jc w:val="both"/>
        <w:rPr>
          <w:rStyle w:val="Strong"/>
          <w:rFonts w:ascii="Times New Roman" w:hAnsi="Times New Roman"/>
          <w:sz w:val="28"/>
          <w:szCs w:val="28"/>
          <w:lang w:val="uk-UA"/>
        </w:rPr>
      </w:pPr>
    </w:p>
    <w:sectPr w:rsidR="000230B8" w:rsidRPr="00FC1D22" w:rsidSect="00EC4AD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693C"/>
    <w:multiLevelType w:val="hybridMultilevel"/>
    <w:tmpl w:val="FAF88016"/>
    <w:lvl w:ilvl="0" w:tplc="541044A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294690E"/>
    <w:multiLevelType w:val="hybridMultilevel"/>
    <w:tmpl w:val="27FC407A"/>
    <w:lvl w:ilvl="0" w:tplc="78C8299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760694F"/>
    <w:multiLevelType w:val="hybridMultilevel"/>
    <w:tmpl w:val="238E5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6177B"/>
    <w:multiLevelType w:val="multilevel"/>
    <w:tmpl w:val="755608A0"/>
    <w:lvl w:ilvl="0">
      <w:start w:val="1"/>
      <w:numFmt w:val="decimal"/>
      <w:lvlText w:val="%1."/>
      <w:lvlJc w:val="left"/>
      <w:pPr>
        <w:ind w:left="1800" w:hanging="109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4">
    <w:nsid w:val="3DA46B4C"/>
    <w:multiLevelType w:val="hybridMultilevel"/>
    <w:tmpl w:val="363C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A2521"/>
    <w:multiLevelType w:val="hybridMultilevel"/>
    <w:tmpl w:val="148A63AE"/>
    <w:lvl w:ilvl="0" w:tplc="52B20FC4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DD035A1"/>
    <w:multiLevelType w:val="multilevel"/>
    <w:tmpl w:val="AB208294"/>
    <w:lvl w:ilvl="0">
      <w:start w:val="1"/>
      <w:numFmt w:val="decimal"/>
      <w:lvlText w:val="%1."/>
      <w:lvlJc w:val="left"/>
      <w:pPr>
        <w:ind w:left="1470" w:hanging="76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65" w:hanging="2160"/>
      </w:pPr>
      <w:rPr>
        <w:rFonts w:cs="Times New Roman" w:hint="default"/>
      </w:rPr>
    </w:lvl>
  </w:abstractNum>
  <w:abstractNum w:abstractNumId="7">
    <w:nsid w:val="602F4093"/>
    <w:multiLevelType w:val="multilevel"/>
    <w:tmpl w:val="AB3CC7C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8">
    <w:nsid w:val="69D56E18"/>
    <w:multiLevelType w:val="multilevel"/>
    <w:tmpl w:val="DF0ECFD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9">
    <w:nsid w:val="74215E1C"/>
    <w:multiLevelType w:val="hybridMultilevel"/>
    <w:tmpl w:val="8A8A7956"/>
    <w:lvl w:ilvl="0" w:tplc="0398336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B635C2C"/>
    <w:multiLevelType w:val="hybridMultilevel"/>
    <w:tmpl w:val="B1F48FCA"/>
    <w:lvl w:ilvl="0" w:tplc="01EACF0C">
      <w:start w:val="1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81D"/>
    <w:rsid w:val="00001EEA"/>
    <w:rsid w:val="000143AC"/>
    <w:rsid w:val="00015C22"/>
    <w:rsid w:val="00016880"/>
    <w:rsid w:val="000202CA"/>
    <w:rsid w:val="000230B8"/>
    <w:rsid w:val="00023CDD"/>
    <w:rsid w:val="00023E78"/>
    <w:rsid w:val="00031290"/>
    <w:rsid w:val="0003784A"/>
    <w:rsid w:val="0004036E"/>
    <w:rsid w:val="0005568D"/>
    <w:rsid w:val="00056D1C"/>
    <w:rsid w:val="0005785E"/>
    <w:rsid w:val="00060A8C"/>
    <w:rsid w:val="00064F3A"/>
    <w:rsid w:val="000654BC"/>
    <w:rsid w:val="00073012"/>
    <w:rsid w:val="0008079B"/>
    <w:rsid w:val="00091FED"/>
    <w:rsid w:val="00093228"/>
    <w:rsid w:val="000965F4"/>
    <w:rsid w:val="000A560B"/>
    <w:rsid w:val="000A6652"/>
    <w:rsid w:val="000B0CA2"/>
    <w:rsid w:val="000B0E5F"/>
    <w:rsid w:val="000B42C8"/>
    <w:rsid w:val="000C5A0D"/>
    <w:rsid w:val="000D02A2"/>
    <w:rsid w:val="000D7C99"/>
    <w:rsid w:val="000E0C2F"/>
    <w:rsid w:val="000E7586"/>
    <w:rsid w:val="000F3C7C"/>
    <w:rsid w:val="0010595E"/>
    <w:rsid w:val="0011420F"/>
    <w:rsid w:val="0012641D"/>
    <w:rsid w:val="00127FE6"/>
    <w:rsid w:val="001314FE"/>
    <w:rsid w:val="001477AF"/>
    <w:rsid w:val="00150940"/>
    <w:rsid w:val="00160CAB"/>
    <w:rsid w:val="00161E2F"/>
    <w:rsid w:val="001758B8"/>
    <w:rsid w:val="0018227B"/>
    <w:rsid w:val="001834DD"/>
    <w:rsid w:val="001876A7"/>
    <w:rsid w:val="00191DEE"/>
    <w:rsid w:val="001936FA"/>
    <w:rsid w:val="00196CE4"/>
    <w:rsid w:val="001A5903"/>
    <w:rsid w:val="001B2983"/>
    <w:rsid w:val="001B2B2F"/>
    <w:rsid w:val="001B7F6D"/>
    <w:rsid w:val="001C510F"/>
    <w:rsid w:val="001D2F83"/>
    <w:rsid w:val="001E6267"/>
    <w:rsid w:val="001E7415"/>
    <w:rsid w:val="001F2741"/>
    <w:rsid w:val="002128F3"/>
    <w:rsid w:val="00216B3A"/>
    <w:rsid w:val="002241E7"/>
    <w:rsid w:val="00234865"/>
    <w:rsid w:val="0023579E"/>
    <w:rsid w:val="0027619B"/>
    <w:rsid w:val="00282562"/>
    <w:rsid w:val="002A3CB0"/>
    <w:rsid w:val="002B0244"/>
    <w:rsid w:val="002B0714"/>
    <w:rsid w:val="002B1F12"/>
    <w:rsid w:val="002D6522"/>
    <w:rsid w:val="002E22DE"/>
    <w:rsid w:val="002E3365"/>
    <w:rsid w:val="002F24E0"/>
    <w:rsid w:val="002F267C"/>
    <w:rsid w:val="00301CF9"/>
    <w:rsid w:val="00303D8C"/>
    <w:rsid w:val="0030508E"/>
    <w:rsid w:val="00316541"/>
    <w:rsid w:val="0032052D"/>
    <w:rsid w:val="00322484"/>
    <w:rsid w:val="00327B99"/>
    <w:rsid w:val="00337B85"/>
    <w:rsid w:val="00337CE0"/>
    <w:rsid w:val="00341041"/>
    <w:rsid w:val="00341CB3"/>
    <w:rsid w:val="003430FD"/>
    <w:rsid w:val="00347CCE"/>
    <w:rsid w:val="00356C5A"/>
    <w:rsid w:val="003633C1"/>
    <w:rsid w:val="00365130"/>
    <w:rsid w:val="00365410"/>
    <w:rsid w:val="003B0DD6"/>
    <w:rsid w:val="003B1589"/>
    <w:rsid w:val="003B1604"/>
    <w:rsid w:val="003B6BE8"/>
    <w:rsid w:val="003C7EC5"/>
    <w:rsid w:val="003F0C03"/>
    <w:rsid w:val="00431F49"/>
    <w:rsid w:val="00437BD0"/>
    <w:rsid w:val="00441BAD"/>
    <w:rsid w:val="004462EC"/>
    <w:rsid w:val="00447D34"/>
    <w:rsid w:val="00454C48"/>
    <w:rsid w:val="004630D6"/>
    <w:rsid w:val="00463EB1"/>
    <w:rsid w:val="004807E4"/>
    <w:rsid w:val="0048240C"/>
    <w:rsid w:val="004846FB"/>
    <w:rsid w:val="00484B31"/>
    <w:rsid w:val="004924D4"/>
    <w:rsid w:val="004953FE"/>
    <w:rsid w:val="00496A0C"/>
    <w:rsid w:val="004A0C91"/>
    <w:rsid w:val="004A71F1"/>
    <w:rsid w:val="004C1882"/>
    <w:rsid w:val="004C417C"/>
    <w:rsid w:val="004D79F6"/>
    <w:rsid w:val="004E104A"/>
    <w:rsid w:val="004F6A0C"/>
    <w:rsid w:val="005144F4"/>
    <w:rsid w:val="005150B7"/>
    <w:rsid w:val="00525092"/>
    <w:rsid w:val="00525DF1"/>
    <w:rsid w:val="005305BF"/>
    <w:rsid w:val="00534A49"/>
    <w:rsid w:val="00535312"/>
    <w:rsid w:val="00552CF0"/>
    <w:rsid w:val="0055365B"/>
    <w:rsid w:val="00557596"/>
    <w:rsid w:val="00560FC0"/>
    <w:rsid w:val="005637AF"/>
    <w:rsid w:val="00587DCF"/>
    <w:rsid w:val="0059099F"/>
    <w:rsid w:val="005A6615"/>
    <w:rsid w:val="005C0AAA"/>
    <w:rsid w:val="005D3A14"/>
    <w:rsid w:val="005E1099"/>
    <w:rsid w:val="005E1E68"/>
    <w:rsid w:val="005F6078"/>
    <w:rsid w:val="005F6FD2"/>
    <w:rsid w:val="00600908"/>
    <w:rsid w:val="006057C8"/>
    <w:rsid w:val="0060631C"/>
    <w:rsid w:val="00610021"/>
    <w:rsid w:val="006154BC"/>
    <w:rsid w:val="00620A8A"/>
    <w:rsid w:val="00634EC8"/>
    <w:rsid w:val="00642E68"/>
    <w:rsid w:val="006473AF"/>
    <w:rsid w:val="006543FF"/>
    <w:rsid w:val="0066412E"/>
    <w:rsid w:val="006728D0"/>
    <w:rsid w:val="006916C8"/>
    <w:rsid w:val="00692B2F"/>
    <w:rsid w:val="00692BEC"/>
    <w:rsid w:val="006A7026"/>
    <w:rsid w:val="006C46E0"/>
    <w:rsid w:val="006D0106"/>
    <w:rsid w:val="006D6785"/>
    <w:rsid w:val="006D70BB"/>
    <w:rsid w:val="006E0332"/>
    <w:rsid w:val="006E4D83"/>
    <w:rsid w:val="006E4E60"/>
    <w:rsid w:val="006E715E"/>
    <w:rsid w:val="006F2E18"/>
    <w:rsid w:val="00700D11"/>
    <w:rsid w:val="007108E8"/>
    <w:rsid w:val="007142A1"/>
    <w:rsid w:val="00715478"/>
    <w:rsid w:val="00733835"/>
    <w:rsid w:val="00734CEE"/>
    <w:rsid w:val="007523BE"/>
    <w:rsid w:val="00754D2F"/>
    <w:rsid w:val="00773814"/>
    <w:rsid w:val="007743EB"/>
    <w:rsid w:val="00783198"/>
    <w:rsid w:val="00787C99"/>
    <w:rsid w:val="00790C7D"/>
    <w:rsid w:val="00794460"/>
    <w:rsid w:val="0079751A"/>
    <w:rsid w:val="007A4750"/>
    <w:rsid w:val="007B3B24"/>
    <w:rsid w:val="007C4E64"/>
    <w:rsid w:val="007D1C24"/>
    <w:rsid w:val="007D2992"/>
    <w:rsid w:val="007E4676"/>
    <w:rsid w:val="00800EE6"/>
    <w:rsid w:val="00816784"/>
    <w:rsid w:val="00833302"/>
    <w:rsid w:val="00861A59"/>
    <w:rsid w:val="00862E8A"/>
    <w:rsid w:val="008635C8"/>
    <w:rsid w:val="00864389"/>
    <w:rsid w:val="00864B5E"/>
    <w:rsid w:val="00865ACA"/>
    <w:rsid w:val="008734EF"/>
    <w:rsid w:val="00884EC5"/>
    <w:rsid w:val="008A217C"/>
    <w:rsid w:val="008B0DEB"/>
    <w:rsid w:val="008B2F7A"/>
    <w:rsid w:val="008B47B8"/>
    <w:rsid w:val="008B52EF"/>
    <w:rsid w:val="008B6AA5"/>
    <w:rsid w:val="008C724C"/>
    <w:rsid w:val="008D19EC"/>
    <w:rsid w:val="008D3DDC"/>
    <w:rsid w:val="008D6C8E"/>
    <w:rsid w:val="008E0956"/>
    <w:rsid w:val="008E138C"/>
    <w:rsid w:val="008E1C37"/>
    <w:rsid w:val="008E7C53"/>
    <w:rsid w:val="008F48BB"/>
    <w:rsid w:val="008F5C9A"/>
    <w:rsid w:val="008F6974"/>
    <w:rsid w:val="009104DF"/>
    <w:rsid w:val="0091056F"/>
    <w:rsid w:val="0092243E"/>
    <w:rsid w:val="009251B5"/>
    <w:rsid w:val="00926B21"/>
    <w:rsid w:val="00931F01"/>
    <w:rsid w:val="009332AF"/>
    <w:rsid w:val="00944B0F"/>
    <w:rsid w:val="00952962"/>
    <w:rsid w:val="00960D61"/>
    <w:rsid w:val="0097298D"/>
    <w:rsid w:val="00977322"/>
    <w:rsid w:val="0098126B"/>
    <w:rsid w:val="00990F1E"/>
    <w:rsid w:val="009919E8"/>
    <w:rsid w:val="009A1677"/>
    <w:rsid w:val="009A270F"/>
    <w:rsid w:val="009A37C7"/>
    <w:rsid w:val="009B193B"/>
    <w:rsid w:val="009B5024"/>
    <w:rsid w:val="009C3577"/>
    <w:rsid w:val="009C7A00"/>
    <w:rsid w:val="009D0324"/>
    <w:rsid w:val="009E5FCB"/>
    <w:rsid w:val="009F6CF3"/>
    <w:rsid w:val="00A0143E"/>
    <w:rsid w:val="00A02079"/>
    <w:rsid w:val="00A127C3"/>
    <w:rsid w:val="00A275DA"/>
    <w:rsid w:val="00A45F61"/>
    <w:rsid w:val="00A527D3"/>
    <w:rsid w:val="00A65750"/>
    <w:rsid w:val="00A74BB9"/>
    <w:rsid w:val="00A7520B"/>
    <w:rsid w:val="00AA40E9"/>
    <w:rsid w:val="00AA61E8"/>
    <w:rsid w:val="00AB21FE"/>
    <w:rsid w:val="00AB2295"/>
    <w:rsid w:val="00AC1239"/>
    <w:rsid w:val="00AC2144"/>
    <w:rsid w:val="00AC74E7"/>
    <w:rsid w:val="00AD2E46"/>
    <w:rsid w:val="00AE0395"/>
    <w:rsid w:val="00AE5C40"/>
    <w:rsid w:val="00AF0A7D"/>
    <w:rsid w:val="00AF2D04"/>
    <w:rsid w:val="00AF31DE"/>
    <w:rsid w:val="00AF4D21"/>
    <w:rsid w:val="00B02AF6"/>
    <w:rsid w:val="00B034C2"/>
    <w:rsid w:val="00B0452E"/>
    <w:rsid w:val="00B05B25"/>
    <w:rsid w:val="00B131DF"/>
    <w:rsid w:val="00B13281"/>
    <w:rsid w:val="00B17609"/>
    <w:rsid w:val="00B2081D"/>
    <w:rsid w:val="00B23C1C"/>
    <w:rsid w:val="00B27A89"/>
    <w:rsid w:val="00B4005B"/>
    <w:rsid w:val="00B4246A"/>
    <w:rsid w:val="00B43DC9"/>
    <w:rsid w:val="00B53AD9"/>
    <w:rsid w:val="00B576C2"/>
    <w:rsid w:val="00B57ED9"/>
    <w:rsid w:val="00B61B2E"/>
    <w:rsid w:val="00B81DA0"/>
    <w:rsid w:val="00B87B8C"/>
    <w:rsid w:val="00B96355"/>
    <w:rsid w:val="00BA06FD"/>
    <w:rsid w:val="00BA3F61"/>
    <w:rsid w:val="00BA68F9"/>
    <w:rsid w:val="00BB49A9"/>
    <w:rsid w:val="00BC31A2"/>
    <w:rsid w:val="00BC75B2"/>
    <w:rsid w:val="00BE2F34"/>
    <w:rsid w:val="00C03CAE"/>
    <w:rsid w:val="00C0637D"/>
    <w:rsid w:val="00C26194"/>
    <w:rsid w:val="00C31BCC"/>
    <w:rsid w:val="00C54106"/>
    <w:rsid w:val="00C63D9A"/>
    <w:rsid w:val="00C72D9D"/>
    <w:rsid w:val="00C77B40"/>
    <w:rsid w:val="00C84E8A"/>
    <w:rsid w:val="00C85556"/>
    <w:rsid w:val="00C85765"/>
    <w:rsid w:val="00C9186A"/>
    <w:rsid w:val="00CA061C"/>
    <w:rsid w:val="00CA234A"/>
    <w:rsid w:val="00CB07B3"/>
    <w:rsid w:val="00CB1281"/>
    <w:rsid w:val="00CB1378"/>
    <w:rsid w:val="00CB4A13"/>
    <w:rsid w:val="00D02C05"/>
    <w:rsid w:val="00D04864"/>
    <w:rsid w:val="00D11F15"/>
    <w:rsid w:val="00D33721"/>
    <w:rsid w:val="00D36DC1"/>
    <w:rsid w:val="00D47D1A"/>
    <w:rsid w:val="00D53565"/>
    <w:rsid w:val="00D6178E"/>
    <w:rsid w:val="00D743AE"/>
    <w:rsid w:val="00D811C6"/>
    <w:rsid w:val="00D8691D"/>
    <w:rsid w:val="00DA1256"/>
    <w:rsid w:val="00DB69E0"/>
    <w:rsid w:val="00DD56C5"/>
    <w:rsid w:val="00DE0F61"/>
    <w:rsid w:val="00DE2C60"/>
    <w:rsid w:val="00DE49FA"/>
    <w:rsid w:val="00DF0800"/>
    <w:rsid w:val="00DF0E0D"/>
    <w:rsid w:val="00E01993"/>
    <w:rsid w:val="00E13B30"/>
    <w:rsid w:val="00E13C38"/>
    <w:rsid w:val="00E14AC9"/>
    <w:rsid w:val="00E14F02"/>
    <w:rsid w:val="00E156D4"/>
    <w:rsid w:val="00E16E36"/>
    <w:rsid w:val="00E2096C"/>
    <w:rsid w:val="00E225CD"/>
    <w:rsid w:val="00E23B04"/>
    <w:rsid w:val="00E31196"/>
    <w:rsid w:val="00E56A31"/>
    <w:rsid w:val="00E74BF0"/>
    <w:rsid w:val="00E80734"/>
    <w:rsid w:val="00E8229A"/>
    <w:rsid w:val="00E82FA8"/>
    <w:rsid w:val="00E84A22"/>
    <w:rsid w:val="00E84CB7"/>
    <w:rsid w:val="00E86BC1"/>
    <w:rsid w:val="00E94635"/>
    <w:rsid w:val="00E97F02"/>
    <w:rsid w:val="00EA2CEA"/>
    <w:rsid w:val="00EA3406"/>
    <w:rsid w:val="00EB1308"/>
    <w:rsid w:val="00EB6152"/>
    <w:rsid w:val="00EC4AD0"/>
    <w:rsid w:val="00EE0CEE"/>
    <w:rsid w:val="00EF3354"/>
    <w:rsid w:val="00F158B6"/>
    <w:rsid w:val="00F17A10"/>
    <w:rsid w:val="00F235F1"/>
    <w:rsid w:val="00F267A8"/>
    <w:rsid w:val="00F30F83"/>
    <w:rsid w:val="00F33C74"/>
    <w:rsid w:val="00F36908"/>
    <w:rsid w:val="00F402EC"/>
    <w:rsid w:val="00F42847"/>
    <w:rsid w:val="00F446A2"/>
    <w:rsid w:val="00F50686"/>
    <w:rsid w:val="00F5126E"/>
    <w:rsid w:val="00F53F7F"/>
    <w:rsid w:val="00F626FF"/>
    <w:rsid w:val="00F6271E"/>
    <w:rsid w:val="00F64580"/>
    <w:rsid w:val="00F655C0"/>
    <w:rsid w:val="00F671AB"/>
    <w:rsid w:val="00F71BA7"/>
    <w:rsid w:val="00F81A19"/>
    <w:rsid w:val="00F81D35"/>
    <w:rsid w:val="00F87325"/>
    <w:rsid w:val="00F9100E"/>
    <w:rsid w:val="00FA0D78"/>
    <w:rsid w:val="00FA6365"/>
    <w:rsid w:val="00FB4635"/>
    <w:rsid w:val="00FB55BE"/>
    <w:rsid w:val="00FC1D22"/>
    <w:rsid w:val="00FE25F3"/>
    <w:rsid w:val="00FE5D28"/>
    <w:rsid w:val="00FE6486"/>
    <w:rsid w:val="00FE6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3A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6A0C"/>
    <w:pPr>
      <w:keepNext/>
      <w:outlineLvl w:val="0"/>
    </w:pPr>
    <w:rPr>
      <w:rFonts w:ascii="Calibri" w:hAnsi="Calibri"/>
      <w:b/>
      <w:bCs/>
      <w:sz w:val="40"/>
      <w:szCs w:val="4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6A0C"/>
    <w:rPr>
      <w:rFonts w:ascii="Calibri" w:hAnsi="Calibri" w:cs="Times New Roman"/>
      <w:b/>
      <w:bCs/>
      <w:sz w:val="40"/>
      <w:szCs w:val="40"/>
      <w:lang w:val="uk-UA" w:eastAsia="ru-RU"/>
    </w:rPr>
  </w:style>
  <w:style w:type="paragraph" w:customStyle="1" w:styleId="4">
    <w:name w:val="заголовок 4"/>
    <w:basedOn w:val="Normal"/>
    <w:next w:val="Normal"/>
    <w:uiPriority w:val="99"/>
    <w:rsid w:val="00E01993"/>
    <w:pPr>
      <w:keepNext/>
      <w:suppressAutoHyphens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E01993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99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9C7A00"/>
    <w:pPr>
      <w:spacing w:before="100" w:beforeAutospacing="1" w:after="100" w:afterAutospacing="1"/>
    </w:pPr>
    <w:rPr>
      <w:lang w:val="uk-UA" w:eastAsia="uk-UA"/>
    </w:rPr>
  </w:style>
  <w:style w:type="character" w:styleId="Strong">
    <w:name w:val="Strong"/>
    <w:basedOn w:val="DefaultParagraphFont"/>
    <w:uiPriority w:val="99"/>
    <w:qFormat/>
    <w:rsid w:val="00D811C6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023C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aliases w:val="мой"/>
    <w:link w:val="NoSpacingChar"/>
    <w:uiPriority w:val="99"/>
    <w:qFormat/>
    <w:rsid w:val="00B61B2E"/>
    <w:rPr>
      <w:lang w:eastAsia="en-US"/>
    </w:rPr>
  </w:style>
  <w:style w:type="character" w:styleId="Hyperlink">
    <w:name w:val="Hyperlink"/>
    <w:basedOn w:val="DefaultParagraphFont"/>
    <w:uiPriority w:val="99"/>
    <w:rsid w:val="000143AC"/>
    <w:rPr>
      <w:rFonts w:cs="Times New Roman"/>
      <w:color w:val="0000FF"/>
      <w:u w:val="single"/>
    </w:rPr>
  </w:style>
  <w:style w:type="character" w:customStyle="1" w:styleId="NoSpacingChar">
    <w:name w:val="No Spacing Char"/>
    <w:aliases w:val="мой Char"/>
    <w:link w:val="NoSpacing"/>
    <w:uiPriority w:val="99"/>
    <w:locked/>
    <w:rsid w:val="00634EC8"/>
    <w:rPr>
      <w:rFonts w:ascii="Calibri" w:eastAsia="Times New Roman" w:hAnsi="Calibri"/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25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6finupr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394</Words>
  <Characters>2247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</cp:lastModifiedBy>
  <cp:revision>15</cp:revision>
  <cp:lastPrinted>2024-01-22T10:19:00Z</cp:lastPrinted>
  <dcterms:created xsi:type="dcterms:W3CDTF">2026-04-09T09:18:00Z</dcterms:created>
  <dcterms:modified xsi:type="dcterms:W3CDTF">2026-07-06T08:01:00Z</dcterms:modified>
</cp:coreProperties>
</file>